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4410" w14:textId="77777777" w:rsidR="00722026" w:rsidRDefault="00722026">
      <w:pPr>
        <w:spacing w:after="120"/>
      </w:pPr>
      <w:r>
        <w:rPr>
          <w:rFonts w:hint="eastAsia"/>
        </w:rPr>
        <w:t>様式第</w:t>
      </w:r>
      <w:r>
        <w:t>13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>清算結了届出書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1"/>
      </w:tblGrid>
      <w:tr w:rsidR="00722026" w14:paraId="115C9297" w14:textId="77777777">
        <w:tblPrEx>
          <w:tblCellMar>
            <w:top w:w="0" w:type="dxa"/>
            <w:bottom w:w="0" w:type="dxa"/>
          </w:tblCellMar>
        </w:tblPrEx>
        <w:trPr>
          <w:trHeight w:val="10448"/>
        </w:trPr>
        <w:tc>
          <w:tcPr>
            <w:tcW w:w="8511" w:type="dxa"/>
          </w:tcPr>
          <w:p w14:paraId="02EFDC94" w14:textId="77777777" w:rsidR="00722026" w:rsidRDefault="00722026"/>
          <w:p w14:paraId="46EDC72C" w14:textId="77777777" w:rsidR="00722026" w:rsidRDefault="00722026">
            <w:pPr>
              <w:jc w:val="center"/>
            </w:pPr>
            <w:r>
              <w:rPr>
                <w:rFonts w:hint="eastAsia"/>
                <w:spacing w:val="105"/>
              </w:rPr>
              <w:t>清算結了届出</w:t>
            </w:r>
            <w:r>
              <w:rPr>
                <w:rFonts w:hint="eastAsia"/>
              </w:rPr>
              <w:t>書</w:t>
            </w:r>
          </w:p>
          <w:p w14:paraId="2AFEBFAD" w14:textId="77777777" w:rsidR="00722026" w:rsidRDefault="00722026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0A0C0E6B" w14:textId="77777777" w:rsidR="00722026" w:rsidRDefault="00722026"/>
          <w:p w14:paraId="0B91C5B0" w14:textId="77777777" w:rsidR="00722026" w:rsidRDefault="00722026">
            <w:r>
              <w:rPr>
                <w:rFonts w:hint="eastAsia"/>
              </w:rPr>
              <w:t xml:space="preserve">　西予市長　　　　　　　　　　様</w:t>
            </w:r>
          </w:p>
          <w:p w14:paraId="7259A7DB" w14:textId="77777777" w:rsidR="00722026" w:rsidRDefault="00722026"/>
          <w:p w14:paraId="7489823A" w14:textId="77777777" w:rsidR="00722026" w:rsidRDefault="00722026">
            <w:pPr>
              <w:jc w:val="right"/>
            </w:pPr>
            <w:r>
              <w:rPr>
                <w:rFonts w:hint="eastAsia"/>
              </w:rPr>
              <w:t xml:space="preserve">特定非営利活動法人の名称　　　　　　　　　　　</w:t>
            </w:r>
          </w:p>
          <w:p w14:paraId="5A55ED12" w14:textId="77777777" w:rsidR="00722026" w:rsidRDefault="00722026">
            <w:pPr>
              <w:jc w:val="right"/>
            </w:pPr>
            <w:r>
              <w:rPr>
                <w:rFonts w:hint="eastAsia"/>
              </w:rPr>
              <w:t xml:space="preserve">住所又は居所　　　　　　　　　　　　　</w:t>
            </w:r>
          </w:p>
          <w:p w14:paraId="2D74AB13" w14:textId="77777777" w:rsidR="00722026" w:rsidRDefault="00722026">
            <w:pPr>
              <w:jc w:val="right"/>
            </w:pPr>
            <w:r>
              <w:rPr>
                <w:rFonts w:hint="eastAsia"/>
              </w:rPr>
              <w:t xml:space="preserve">清算人　氏名　　　　　　　　　　　　　　　　　</w:t>
            </w:r>
          </w:p>
          <w:p w14:paraId="6FD3C214" w14:textId="77777777" w:rsidR="00722026" w:rsidRDefault="00722026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　　</w:t>
            </w:r>
          </w:p>
          <w:p w14:paraId="29C972BA" w14:textId="77777777" w:rsidR="00722026" w:rsidRDefault="00722026"/>
          <w:p w14:paraId="30430DFB" w14:textId="77777777" w:rsidR="00722026" w:rsidRDefault="00722026"/>
          <w:p w14:paraId="177C29CE" w14:textId="77777777" w:rsidR="00722026" w:rsidRDefault="00722026">
            <w:r>
              <w:rPr>
                <w:rFonts w:hint="eastAsia"/>
              </w:rPr>
              <w:t xml:space="preserve">　上記の特定非営利活動法人の解散に係る清算が結了しました。</w:t>
            </w:r>
          </w:p>
        </w:tc>
      </w:tr>
    </w:tbl>
    <w:p w14:paraId="27705AA9" w14:textId="77777777" w:rsidR="00722026" w:rsidRDefault="00722026">
      <w:pPr>
        <w:ind w:left="420" w:hanging="420"/>
      </w:pPr>
      <w:r>
        <w:rPr>
          <w:rFonts w:hint="eastAsia"/>
        </w:rPr>
        <w:t xml:space="preserve">　注　特定非営利活動促進法施行条例</w:t>
      </w:r>
      <w:r>
        <w:t>(</w:t>
      </w:r>
      <w:r>
        <w:rPr>
          <w:rFonts w:hint="eastAsia"/>
        </w:rPr>
        <w:t>平成</w:t>
      </w:r>
      <w:r>
        <w:t>10</w:t>
      </w:r>
      <w:r>
        <w:rPr>
          <w:rFonts w:hint="eastAsia"/>
        </w:rPr>
        <w:t>年愛媛県条例第</w:t>
      </w:r>
      <w:r>
        <w:t>35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条に規定する登記事項証明書を添付すること。</w:t>
      </w:r>
    </w:p>
    <w:sectPr w:rsidR="00722026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6C822" w14:textId="77777777" w:rsidR="00EF57DD" w:rsidRDefault="00EF57DD" w:rsidP="00215218">
      <w:r>
        <w:separator/>
      </w:r>
    </w:p>
  </w:endnote>
  <w:endnote w:type="continuationSeparator" w:id="0">
    <w:p w14:paraId="0D1076BF" w14:textId="77777777" w:rsidR="00EF57DD" w:rsidRDefault="00EF57DD" w:rsidP="0021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637A" w14:textId="77777777" w:rsidR="00722026" w:rsidRDefault="0072202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7EAF26C" w14:textId="77777777" w:rsidR="00722026" w:rsidRDefault="0072202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68B8" w14:textId="77777777" w:rsidR="00EF57DD" w:rsidRDefault="00EF57DD" w:rsidP="00215218">
      <w:r>
        <w:separator/>
      </w:r>
    </w:p>
  </w:footnote>
  <w:footnote w:type="continuationSeparator" w:id="0">
    <w:p w14:paraId="082A6FF4" w14:textId="77777777" w:rsidR="00EF57DD" w:rsidRDefault="00EF57DD" w:rsidP="0021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53106282">
    <w:abstractNumId w:val="9"/>
  </w:num>
  <w:num w:numId="2" w16cid:durableId="2058433643">
    <w:abstractNumId w:val="7"/>
  </w:num>
  <w:num w:numId="3" w16cid:durableId="952059031">
    <w:abstractNumId w:val="6"/>
  </w:num>
  <w:num w:numId="4" w16cid:durableId="464206023">
    <w:abstractNumId w:val="5"/>
  </w:num>
  <w:num w:numId="5" w16cid:durableId="1768578217">
    <w:abstractNumId w:val="4"/>
  </w:num>
  <w:num w:numId="6" w16cid:durableId="436945725">
    <w:abstractNumId w:val="8"/>
  </w:num>
  <w:num w:numId="7" w16cid:durableId="1147821566">
    <w:abstractNumId w:val="3"/>
  </w:num>
  <w:num w:numId="8" w16cid:durableId="795870560">
    <w:abstractNumId w:val="2"/>
  </w:num>
  <w:num w:numId="9" w16cid:durableId="1463887324">
    <w:abstractNumId w:val="1"/>
  </w:num>
  <w:num w:numId="10" w16cid:durableId="73107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26"/>
    <w:rsid w:val="000E712C"/>
    <w:rsid w:val="00215218"/>
    <w:rsid w:val="00722026"/>
    <w:rsid w:val="00C05304"/>
    <w:rsid w:val="00E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306667"/>
  <w14:defaultImageDpi w14:val="0"/>
  <w15:docId w15:val="{8637597F-C4CA-4381-8B23-BB29783F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94EA0A80331D448FF23B33BD63577D" ma:contentTypeVersion="13" ma:contentTypeDescription="新しいドキュメントを作成します。" ma:contentTypeScope="" ma:versionID="5fb4ee7f7df2752bc421e95d57584529">
  <xsd:schema xmlns:xsd="http://www.w3.org/2001/XMLSchema" xmlns:xs="http://www.w3.org/2001/XMLSchema" xmlns:p="http://schemas.microsoft.com/office/2006/metadata/properties" xmlns:ns2="8ec23a2b-3719-4e74-9470-e51a3ce0e3cb" xmlns:ns3="7d8d742d-c24c-4c10-8640-2bd2523f455d" targetNamespace="http://schemas.microsoft.com/office/2006/metadata/properties" ma:root="true" ma:fieldsID="c43815ef3b1fba99cf51424b1776f699" ns2:_="" ns3:_="">
    <xsd:import namespace="8ec23a2b-3719-4e74-9470-e51a3ce0e3cb"/>
    <xsd:import namespace="7d8d742d-c24c-4c10-8640-2bd2523f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3a2b-3719-4e74-9470-e51a3ce0e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6704856-a207-4f8a-924d-362591990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742d-c24c-4c10-8640-2bd2523f45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f03e3-7cdf-48e2-a248-9e36c3610e7d}" ma:internalName="TaxCatchAll" ma:showField="CatchAllData" ma:web="7d8d742d-c24c-4c10-8640-2bd2523f4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23a2b-3719-4e74-9470-e51a3ce0e3cb">
      <Terms xmlns="http://schemas.microsoft.com/office/infopath/2007/PartnerControls"/>
    </lcf76f155ced4ddcb4097134ff3c332f>
    <TaxCatchAll xmlns="7d8d742d-c24c-4c10-8640-2bd2523f455d" xsi:nil="true"/>
  </documentManagement>
</p:properties>
</file>

<file path=customXml/itemProps1.xml><?xml version="1.0" encoding="utf-8"?>
<ds:datastoreItem xmlns:ds="http://schemas.openxmlformats.org/officeDocument/2006/customXml" ds:itemID="{61ACE08B-D3C5-4848-9C1B-43B51EC868E3}"/>
</file>

<file path=customXml/itemProps2.xml><?xml version="1.0" encoding="utf-8"?>
<ds:datastoreItem xmlns:ds="http://schemas.openxmlformats.org/officeDocument/2006/customXml" ds:itemID="{FA06C480-0D25-489A-A2C2-4229FF6D63D8}"/>
</file>

<file path=customXml/itemProps3.xml><?xml version="1.0" encoding="utf-8"?>
<ds:datastoreItem xmlns:ds="http://schemas.openxmlformats.org/officeDocument/2006/customXml" ds:itemID="{624F05B7-EB23-4C7E-A5EA-34F8BC03F4AB}"/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土居 麗</cp:lastModifiedBy>
  <cp:revision>2</cp:revision>
  <dcterms:created xsi:type="dcterms:W3CDTF">2026-06-15T05:26:00Z</dcterms:created>
  <dcterms:modified xsi:type="dcterms:W3CDTF">2026-06-15T05:26:00Z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0x010100AF94EA0A80331D448FF23B33BD63577D</vt:lpwstr>
  </property>
</Properties>
</file>